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D664" w14:textId="54ABA66A" w:rsidR="002C1F59" w:rsidRPr="00E938B4" w:rsidRDefault="002C1F59" w:rsidP="000E3930">
      <w:pPr>
        <w:spacing w:line="180" w:lineRule="auto"/>
        <w:rPr>
          <w:rFonts w:cs="Times New Roman"/>
          <w:sz w:val="22"/>
          <w:szCs w:val="22"/>
        </w:rPr>
      </w:pPr>
    </w:p>
    <w:p w14:paraId="725FB00A" w14:textId="77777777" w:rsidR="002C1F59" w:rsidRPr="00E938B4" w:rsidRDefault="002C1F59" w:rsidP="00CC3959">
      <w:pPr>
        <w:jc w:val="right"/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 xml:space="preserve">　</w:t>
      </w:r>
      <w:r w:rsidR="00100241" w:rsidRPr="00E938B4">
        <w:rPr>
          <w:rFonts w:hint="eastAsia"/>
          <w:sz w:val="22"/>
          <w:szCs w:val="22"/>
        </w:rPr>
        <w:t xml:space="preserve"> </w:t>
      </w:r>
      <w:r w:rsidR="00100241" w:rsidRPr="00E938B4">
        <w:rPr>
          <w:sz w:val="22"/>
          <w:szCs w:val="22"/>
        </w:rPr>
        <w:t xml:space="preserve">                     </w:t>
      </w:r>
      <w:r w:rsidR="00CB776A" w:rsidRPr="00E938B4">
        <w:rPr>
          <w:sz w:val="22"/>
          <w:szCs w:val="22"/>
        </w:rPr>
        <w:t xml:space="preserve">                             </w:t>
      </w:r>
      <w:r w:rsidR="00100241" w:rsidRPr="00E938B4">
        <w:rPr>
          <w:sz w:val="22"/>
          <w:szCs w:val="22"/>
        </w:rPr>
        <w:t xml:space="preserve">      </w:t>
      </w:r>
      <w:r w:rsidR="00100241" w:rsidRPr="00E938B4">
        <w:rPr>
          <w:rFonts w:hint="eastAsia"/>
          <w:sz w:val="22"/>
          <w:szCs w:val="22"/>
        </w:rPr>
        <w:t xml:space="preserve"> 　年　　月　　日</w:t>
      </w:r>
    </w:p>
    <w:p w14:paraId="5BF15742" w14:textId="77777777" w:rsidR="00DA5CE0" w:rsidRPr="00E938B4" w:rsidRDefault="00DA5CE0" w:rsidP="00DA5CE0">
      <w:pPr>
        <w:rPr>
          <w:rFonts w:cs="Times New Roman"/>
          <w:sz w:val="22"/>
          <w:szCs w:val="22"/>
        </w:rPr>
      </w:pPr>
    </w:p>
    <w:p w14:paraId="54AD60E8" w14:textId="77777777" w:rsidR="002C1F59" w:rsidRPr="00E938B4" w:rsidRDefault="00757809" w:rsidP="00DA5CE0">
      <w:pPr>
        <w:ind w:firstLineChars="100" w:firstLine="220"/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 xml:space="preserve">館林市長　</w:t>
      </w:r>
      <w:r w:rsidR="002C1F59" w:rsidRPr="00E938B4">
        <w:rPr>
          <w:rFonts w:hint="eastAsia"/>
          <w:sz w:val="22"/>
          <w:szCs w:val="22"/>
        </w:rPr>
        <w:t>様</w:t>
      </w:r>
    </w:p>
    <w:p w14:paraId="1A6B8DA2" w14:textId="77777777" w:rsidR="002C1F59" w:rsidRPr="00E938B4" w:rsidRDefault="002C1F59">
      <w:pPr>
        <w:ind w:left="420"/>
        <w:rPr>
          <w:rFonts w:cs="Times New Roman"/>
          <w:sz w:val="22"/>
          <w:szCs w:val="22"/>
        </w:rPr>
      </w:pPr>
    </w:p>
    <w:p w14:paraId="2B25422A" w14:textId="77777777" w:rsidR="002C1F59" w:rsidRPr="00E938B4" w:rsidRDefault="002C1F59" w:rsidP="00CC3959">
      <w:pPr>
        <w:ind w:right="420" w:firstLineChars="2100" w:firstLine="4620"/>
        <w:jc w:val="left"/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>所</w:t>
      </w:r>
      <w:r w:rsidR="00757809" w:rsidRPr="00E938B4">
        <w:rPr>
          <w:rFonts w:hint="eastAsia"/>
          <w:sz w:val="22"/>
          <w:szCs w:val="22"/>
        </w:rPr>
        <w:t xml:space="preserve"> 　</w:t>
      </w:r>
      <w:r w:rsidR="00100241" w:rsidRPr="00E938B4">
        <w:rPr>
          <w:rFonts w:hint="eastAsia"/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在</w:t>
      </w:r>
      <w:r w:rsidR="00757809" w:rsidRPr="00E938B4">
        <w:rPr>
          <w:rFonts w:hint="eastAsia"/>
          <w:sz w:val="22"/>
          <w:szCs w:val="22"/>
        </w:rPr>
        <w:t xml:space="preserve">　</w:t>
      </w:r>
      <w:r w:rsidR="00100241" w:rsidRPr="00E938B4">
        <w:rPr>
          <w:rFonts w:hint="eastAsia"/>
          <w:sz w:val="22"/>
          <w:szCs w:val="22"/>
        </w:rPr>
        <w:t xml:space="preserve"> </w:t>
      </w:r>
      <w:r w:rsidR="00757809" w:rsidRPr="00E938B4">
        <w:rPr>
          <w:rFonts w:hint="eastAsia"/>
          <w:sz w:val="22"/>
          <w:szCs w:val="22"/>
        </w:rPr>
        <w:t xml:space="preserve"> 地　</w:t>
      </w:r>
    </w:p>
    <w:p w14:paraId="4F681595" w14:textId="77777777" w:rsidR="002C1F59" w:rsidRPr="00E938B4" w:rsidRDefault="002C1F59" w:rsidP="00CC3959">
      <w:pPr>
        <w:ind w:right="420" w:firstLineChars="2100" w:firstLine="4620"/>
        <w:jc w:val="left"/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>金</w:t>
      </w:r>
      <w:r w:rsidR="00757809" w:rsidRPr="00E938B4">
        <w:rPr>
          <w:rFonts w:hint="eastAsia"/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融</w:t>
      </w:r>
      <w:r w:rsidR="00757809" w:rsidRPr="00E938B4">
        <w:rPr>
          <w:rFonts w:hint="eastAsia"/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機</w:t>
      </w:r>
      <w:r w:rsidR="00757809" w:rsidRPr="00E938B4">
        <w:rPr>
          <w:rFonts w:hint="eastAsia"/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関</w:t>
      </w:r>
      <w:r w:rsidR="00757809" w:rsidRPr="00E938B4">
        <w:rPr>
          <w:rFonts w:hint="eastAsia"/>
          <w:sz w:val="22"/>
          <w:szCs w:val="22"/>
        </w:rPr>
        <w:t xml:space="preserve"> 名　</w:t>
      </w:r>
    </w:p>
    <w:p w14:paraId="6710C42D" w14:textId="77777777" w:rsidR="002C1F59" w:rsidRPr="00E938B4" w:rsidRDefault="002C1F59" w:rsidP="00CC3959">
      <w:pPr>
        <w:ind w:firstLineChars="2100" w:firstLine="4620"/>
        <w:jc w:val="left"/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>代</w:t>
      </w:r>
      <w:r w:rsidR="00100241" w:rsidRPr="00E938B4">
        <w:rPr>
          <w:rFonts w:hint="eastAsia"/>
          <w:sz w:val="22"/>
          <w:szCs w:val="22"/>
        </w:rPr>
        <w:t xml:space="preserve"> </w:t>
      </w:r>
      <w:r w:rsidR="00757809" w:rsidRPr="00E938B4">
        <w:rPr>
          <w:rFonts w:hint="eastAsia"/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表</w:t>
      </w:r>
      <w:r w:rsidR="00757809" w:rsidRPr="00E938B4">
        <w:rPr>
          <w:rFonts w:hint="eastAsia"/>
          <w:sz w:val="22"/>
          <w:szCs w:val="22"/>
        </w:rPr>
        <w:t xml:space="preserve"> </w:t>
      </w:r>
      <w:r w:rsidR="00100241" w:rsidRPr="00E938B4">
        <w:rPr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者</w:t>
      </w:r>
      <w:r w:rsidR="00757809" w:rsidRPr="00E938B4">
        <w:rPr>
          <w:rFonts w:hint="eastAsia"/>
          <w:sz w:val="22"/>
          <w:szCs w:val="22"/>
        </w:rPr>
        <w:t xml:space="preserve"> </w:t>
      </w:r>
      <w:r w:rsidR="00100241" w:rsidRPr="00E938B4">
        <w:rPr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 xml:space="preserve">名　　　</w:t>
      </w:r>
      <w:r w:rsidR="00100241" w:rsidRPr="00E938B4">
        <w:rPr>
          <w:rFonts w:hint="eastAsia"/>
          <w:sz w:val="22"/>
          <w:szCs w:val="22"/>
        </w:rPr>
        <w:t xml:space="preserve">    </w:t>
      </w:r>
      <w:r w:rsidRPr="00E938B4">
        <w:rPr>
          <w:rFonts w:hint="eastAsia"/>
          <w:sz w:val="22"/>
          <w:szCs w:val="22"/>
        </w:rPr>
        <w:t xml:space="preserve">　　　　　</w:t>
      </w:r>
      <w:r w:rsidR="00100241" w:rsidRPr="00E938B4">
        <w:rPr>
          <w:rFonts w:hint="eastAsia"/>
          <w:sz w:val="22"/>
          <w:szCs w:val="22"/>
        </w:rPr>
        <w:t xml:space="preserve"> </w:t>
      </w:r>
      <w:r w:rsidR="00100241" w:rsidRPr="00E938B4">
        <w:rPr>
          <w:sz w:val="22"/>
          <w:szCs w:val="22"/>
        </w:rPr>
        <w:t xml:space="preserve">   </w:t>
      </w:r>
    </w:p>
    <w:p w14:paraId="0942E464" w14:textId="77777777" w:rsidR="002C1F59" w:rsidRPr="00E938B4" w:rsidRDefault="002C1F59">
      <w:pPr>
        <w:ind w:right="420"/>
        <w:jc w:val="right"/>
        <w:rPr>
          <w:rFonts w:cs="Times New Roman"/>
          <w:sz w:val="22"/>
          <w:szCs w:val="22"/>
        </w:rPr>
      </w:pPr>
    </w:p>
    <w:p w14:paraId="66409556" w14:textId="77777777" w:rsidR="002C1F59" w:rsidRPr="00E938B4" w:rsidRDefault="002C1F59">
      <w:pPr>
        <w:ind w:right="420"/>
        <w:jc w:val="right"/>
        <w:rPr>
          <w:rFonts w:cs="Times New Roman"/>
          <w:sz w:val="22"/>
          <w:szCs w:val="22"/>
        </w:rPr>
      </w:pPr>
    </w:p>
    <w:p w14:paraId="56ADE93F" w14:textId="77777777" w:rsidR="002C1F59" w:rsidRPr="00E938B4" w:rsidRDefault="00100241" w:rsidP="00100241">
      <w:pPr>
        <w:ind w:firstLineChars="900" w:firstLine="1980"/>
        <w:jc w:val="left"/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 xml:space="preserve">館林市（　　　　　　　</w:t>
      </w:r>
      <w:r w:rsidR="002C1F59" w:rsidRPr="00E938B4">
        <w:rPr>
          <w:rFonts w:hint="eastAsia"/>
          <w:sz w:val="22"/>
          <w:szCs w:val="22"/>
        </w:rPr>
        <w:t>）資金融資継続</w:t>
      </w:r>
      <w:r w:rsidR="00757809" w:rsidRPr="00E938B4">
        <w:rPr>
          <w:rFonts w:hint="eastAsia"/>
          <w:sz w:val="22"/>
          <w:szCs w:val="22"/>
        </w:rPr>
        <w:t>預託</w:t>
      </w:r>
      <w:r w:rsidR="002C1F59" w:rsidRPr="00E938B4">
        <w:rPr>
          <w:rFonts w:hint="eastAsia"/>
          <w:sz w:val="22"/>
          <w:szCs w:val="22"/>
        </w:rPr>
        <w:t xml:space="preserve">申請書　　　　　　　</w:t>
      </w:r>
    </w:p>
    <w:p w14:paraId="68D9EA07" w14:textId="77777777" w:rsidR="002C1F59" w:rsidRPr="00E938B4" w:rsidRDefault="002C1F59">
      <w:pPr>
        <w:jc w:val="center"/>
        <w:rPr>
          <w:rFonts w:cs="Times New Roman"/>
          <w:sz w:val="22"/>
          <w:szCs w:val="22"/>
        </w:rPr>
      </w:pPr>
    </w:p>
    <w:p w14:paraId="0AF40E13" w14:textId="77777777" w:rsidR="00CB776A" w:rsidRPr="00E938B4" w:rsidRDefault="002C1F59" w:rsidP="00CB776A">
      <w:pPr>
        <w:ind w:left="630"/>
        <w:rPr>
          <w:sz w:val="22"/>
          <w:szCs w:val="22"/>
        </w:rPr>
      </w:pPr>
      <w:r w:rsidRPr="00E938B4">
        <w:rPr>
          <w:rFonts w:hint="eastAsia"/>
          <w:sz w:val="22"/>
          <w:szCs w:val="22"/>
        </w:rPr>
        <w:t xml:space="preserve">　　　年度　館林市（　　　　　　　　　　）資金融資継続分として、</w:t>
      </w:r>
      <w:r w:rsidR="00CB776A" w:rsidRPr="00E938B4">
        <w:rPr>
          <w:rFonts w:hint="eastAsia"/>
          <w:sz w:val="22"/>
          <w:szCs w:val="22"/>
        </w:rPr>
        <w:t>下記の</w:t>
      </w:r>
    </w:p>
    <w:p w14:paraId="4FCCA839" w14:textId="77777777" w:rsidR="002C1F59" w:rsidRPr="00E938B4" w:rsidRDefault="00DA5CE0" w:rsidP="00CB776A">
      <w:pPr>
        <w:ind w:firstLineChars="100" w:firstLine="220"/>
        <w:rPr>
          <w:sz w:val="22"/>
          <w:szCs w:val="22"/>
        </w:rPr>
      </w:pPr>
      <w:r w:rsidRPr="00E938B4">
        <w:rPr>
          <w:rFonts w:hint="eastAsia"/>
          <w:sz w:val="22"/>
          <w:szCs w:val="22"/>
        </w:rPr>
        <w:t>とお</w:t>
      </w:r>
      <w:r w:rsidR="00757809" w:rsidRPr="00E938B4">
        <w:rPr>
          <w:rFonts w:hint="eastAsia"/>
          <w:sz w:val="22"/>
          <w:szCs w:val="22"/>
        </w:rPr>
        <w:t>り預託を受けたいので</w:t>
      </w:r>
      <w:r w:rsidR="002C1F59" w:rsidRPr="00E938B4">
        <w:rPr>
          <w:rFonts w:hint="eastAsia"/>
          <w:sz w:val="22"/>
          <w:szCs w:val="22"/>
        </w:rPr>
        <w:t>申請します。</w:t>
      </w:r>
    </w:p>
    <w:p w14:paraId="795E6AD2" w14:textId="77777777" w:rsidR="002C1F59" w:rsidRPr="00E938B4" w:rsidRDefault="002C1F59">
      <w:pPr>
        <w:ind w:left="420"/>
        <w:rPr>
          <w:rFonts w:cs="Times New Roman"/>
          <w:sz w:val="22"/>
          <w:szCs w:val="22"/>
        </w:rPr>
      </w:pPr>
    </w:p>
    <w:p w14:paraId="3634EB82" w14:textId="77777777" w:rsidR="002C1F59" w:rsidRPr="00E938B4" w:rsidRDefault="002C1F59">
      <w:pPr>
        <w:ind w:left="420"/>
        <w:rPr>
          <w:rFonts w:cs="Times New Roman"/>
          <w:sz w:val="22"/>
          <w:szCs w:val="22"/>
        </w:rPr>
      </w:pPr>
    </w:p>
    <w:p w14:paraId="273B9F63" w14:textId="77777777" w:rsidR="002C1F59" w:rsidRPr="00E938B4" w:rsidRDefault="002C1F59">
      <w:pPr>
        <w:jc w:val="center"/>
        <w:rPr>
          <w:rFonts w:eastAsia="DengXian"/>
          <w:sz w:val="22"/>
          <w:szCs w:val="22"/>
          <w:lang w:eastAsia="zh-CN"/>
        </w:rPr>
      </w:pPr>
      <w:r w:rsidRPr="00E938B4">
        <w:rPr>
          <w:rFonts w:hint="eastAsia"/>
          <w:sz w:val="22"/>
          <w:szCs w:val="22"/>
          <w:lang w:eastAsia="zh-CN"/>
        </w:rPr>
        <w:t>記</w:t>
      </w:r>
    </w:p>
    <w:p w14:paraId="355E658B" w14:textId="77777777" w:rsidR="00CB776A" w:rsidRPr="00E938B4" w:rsidRDefault="00CB776A" w:rsidP="00CB776A">
      <w:pPr>
        <w:rPr>
          <w:rFonts w:eastAsia="DengXian" w:cs="Times New Roman"/>
          <w:sz w:val="22"/>
          <w:szCs w:val="22"/>
          <w:lang w:eastAsia="zh-CN"/>
        </w:rPr>
      </w:pPr>
    </w:p>
    <w:p w14:paraId="016A5167" w14:textId="77777777" w:rsidR="002C1F59" w:rsidRPr="00E938B4" w:rsidRDefault="00757809" w:rsidP="00CB776A">
      <w:pPr>
        <w:rPr>
          <w:rFonts w:eastAsia="DengXian"/>
          <w:sz w:val="22"/>
          <w:szCs w:val="22"/>
          <w:lang w:eastAsia="zh-CN"/>
        </w:rPr>
      </w:pPr>
      <w:r w:rsidRPr="00E938B4">
        <w:rPr>
          <w:rFonts w:hint="eastAsia"/>
          <w:sz w:val="22"/>
          <w:szCs w:val="22"/>
          <w:lang w:eastAsia="zh-CN"/>
        </w:rPr>
        <w:t>１　融資</w:t>
      </w:r>
      <w:r w:rsidRPr="00E938B4">
        <w:rPr>
          <w:rFonts w:hint="eastAsia"/>
          <w:sz w:val="22"/>
          <w:szCs w:val="22"/>
        </w:rPr>
        <w:t>総</w:t>
      </w:r>
      <w:r w:rsidR="002C1F59" w:rsidRPr="00E938B4">
        <w:rPr>
          <w:rFonts w:hint="eastAsia"/>
          <w:sz w:val="22"/>
          <w:szCs w:val="22"/>
          <w:lang w:eastAsia="zh-CN"/>
        </w:rPr>
        <w:t xml:space="preserve">額　　　　　　　</w:t>
      </w:r>
      <w:r w:rsidR="00533B36" w:rsidRPr="00E938B4">
        <w:rPr>
          <w:rFonts w:hint="eastAsia"/>
          <w:sz w:val="22"/>
          <w:szCs w:val="22"/>
        </w:rPr>
        <w:t xml:space="preserve">　　　　　</w:t>
      </w:r>
      <w:r w:rsidR="002C1F59" w:rsidRPr="00E938B4">
        <w:rPr>
          <w:rFonts w:hint="eastAsia"/>
          <w:sz w:val="22"/>
          <w:szCs w:val="22"/>
          <w:lang w:eastAsia="zh-CN"/>
        </w:rPr>
        <w:t xml:space="preserve">　件　　　　　　　</w:t>
      </w:r>
      <w:r w:rsidR="00533B36" w:rsidRPr="00E938B4">
        <w:rPr>
          <w:rFonts w:hint="eastAsia"/>
          <w:sz w:val="22"/>
          <w:szCs w:val="22"/>
        </w:rPr>
        <w:t xml:space="preserve">　</w:t>
      </w:r>
      <w:r w:rsidRPr="00E938B4">
        <w:rPr>
          <w:rFonts w:hint="eastAsia"/>
          <w:sz w:val="22"/>
          <w:szCs w:val="22"/>
        </w:rPr>
        <w:t xml:space="preserve">　　</w:t>
      </w:r>
      <w:r w:rsidR="002C1F59" w:rsidRPr="00E938B4">
        <w:rPr>
          <w:rFonts w:hint="eastAsia"/>
          <w:sz w:val="22"/>
          <w:szCs w:val="22"/>
          <w:lang w:eastAsia="zh-CN"/>
        </w:rPr>
        <w:t xml:space="preserve">　円</w:t>
      </w:r>
    </w:p>
    <w:p w14:paraId="66C18FF7" w14:textId="77777777" w:rsidR="00CB776A" w:rsidRPr="00E938B4" w:rsidRDefault="00CB776A" w:rsidP="00CB776A">
      <w:pPr>
        <w:rPr>
          <w:rFonts w:eastAsia="DengXian" w:cs="Times New Roman"/>
          <w:sz w:val="22"/>
          <w:szCs w:val="22"/>
          <w:lang w:eastAsia="zh-CN"/>
        </w:rPr>
      </w:pPr>
    </w:p>
    <w:p w14:paraId="2ABCF5BD" w14:textId="77777777" w:rsidR="00CB776A" w:rsidRPr="00E938B4" w:rsidRDefault="002C1F59" w:rsidP="00CB776A">
      <w:pPr>
        <w:rPr>
          <w:sz w:val="22"/>
          <w:szCs w:val="22"/>
        </w:rPr>
      </w:pPr>
      <w:r w:rsidRPr="00E938B4">
        <w:rPr>
          <w:rFonts w:hint="eastAsia"/>
          <w:sz w:val="22"/>
          <w:szCs w:val="22"/>
        </w:rPr>
        <w:t>２　預</w:t>
      </w:r>
      <w:r w:rsidRPr="00E938B4">
        <w:rPr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>託</w:t>
      </w:r>
      <w:r w:rsidRPr="00E938B4">
        <w:rPr>
          <w:sz w:val="22"/>
          <w:szCs w:val="22"/>
        </w:rPr>
        <w:t xml:space="preserve"> </w:t>
      </w:r>
      <w:r w:rsidRPr="00E938B4">
        <w:rPr>
          <w:rFonts w:hint="eastAsia"/>
          <w:sz w:val="22"/>
          <w:szCs w:val="22"/>
        </w:rPr>
        <w:t xml:space="preserve">額　　　　　　　　</w:t>
      </w:r>
      <w:r w:rsidR="00533B36" w:rsidRPr="00E938B4">
        <w:rPr>
          <w:rFonts w:hint="eastAsia"/>
          <w:sz w:val="22"/>
          <w:szCs w:val="22"/>
        </w:rPr>
        <w:t xml:space="preserve">　　　　　</w:t>
      </w:r>
      <w:r w:rsidR="00757809" w:rsidRPr="00E938B4">
        <w:rPr>
          <w:rFonts w:hint="eastAsia"/>
          <w:sz w:val="22"/>
          <w:szCs w:val="22"/>
        </w:rPr>
        <w:t>件</w:t>
      </w:r>
      <w:r w:rsidRPr="00E938B4">
        <w:rPr>
          <w:rFonts w:hint="eastAsia"/>
          <w:sz w:val="22"/>
          <w:szCs w:val="22"/>
        </w:rPr>
        <w:t xml:space="preserve">　　　　　　　　</w:t>
      </w:r>
      <w:r w:rsidR="00533B36" w:rsidRPr="00E938B4">
        <w:rPr>
          <w:rFonts w:hint="eastAsia"/>
          <w:sz w:val="22"/>
          <w:szCs w:val="22"/>
        </w:rPr>
        <w:t xml:space="preserve">　</w:t>
      </w:r>
      <w:r w:rsidRPr="00E938B4">
        <w:rPr>
          <w:rFonts w:hint="eastAsia"/>
          <w:sz w:val="22"/>
          <w:szCs w:val="22"/>
        </w:rPr>
        <w:t xml:space="preserve">　</w:t>
      </w:r>
      <w:r w:rsidR="00757809" w:rsidRPr="00E938B4">
        <w:rPr>
          <w:rFonts w:hint="eastAsia"/>
          <w:sz w:val="22"/>
          <w:szCs w:val="22"/>
        </w:rPr>
        <w:t xml:space="preserve">　</w:t>
      </w:r>
      <w:r w:rsidR="00CB776A" w:rsidRPr="00E938B4">
        <w:rPr>
          <w:rFonts w:hint="eastAsia"/>
          <w:sz w:val="22"/>
          <w:szCs w:val="22"/>
        </w:rPr>
        <w:t>円</w:t>
      </w:r>
    </w:p>
    <w:p w14:paraId="2E2C0E08" w14:textId="77777777" w:rsidR="00CB776A" w:rsidRPr="00E938B4" w:rsidRDefault="00CB776A" w:rsidP="00CB776A">
      <w:pPr>
        <w:rPr>
          <w:sz w:val="22"/>
          <w:szCs w:val="22"/>
        </w:rPr>
      </w:pPr>
    </w:p>
    <w:p w14:paraId="6B230F7D" w14:textId="77777777" w:rsidR="002C1F59" w:rsidRPr="00E938B4" w:rsidRDefault="002C1F59" w:rsidP="00CB776A">
      <w:pPr>
        <w:rPr>
          <w:rFonts w:cs="Times New Roman"/>
          <w:sz w:val="22"/>
          <w:szCs w:val="22"/>
        </w:rPr>
      </w:pPr>
      <w:r w:rsidRPr="00E938B4">
        <w:rPr>
          <w:rFonts w:hint="eastAsia"/>
          <w:sz w:val="22"/>
          <w:szCs w:val="22"/>
        </w:rPr>
        <w:t>３　融資</w:t>
      </w:r>
      <w:r w:rsidR="00533B36" w:rsidRPr="00E938B4">
        <w:rPr>
          <w:rFonts w:hint="eastAsia"/>
          <w:sz w:val="22"/>
          <w:szCs w:val="22"/>
        </w:rPr>
        <w:t>の</w:t>
      </w:r>
      <w:r w:rsidRPr="00E938B4">
        <w:rPr>
          <w:rFonts w:hint="eastAsia"/>
          <w:sz w:val="22"/>
          <w:szCs w:val="22"/>
        </w:rPr>
        <w:t>明細　　　別紙　館林市（</w:t>
      </w:r>
      <w:r w:rsidR="00533B36" w:rsidRPr="00E938B4">
        <w:rPr>
          <w:rFonts w:hint="eastAsia"/>
          <w:sz w:val="22"/>
          <w:szCs w:val="22"/>
        </w:rPr>
        <w:t xml:space="preserve">　</w:t>
      </w:r>
      <w:r w:rsidRPr="00E938B4">
        <w:rPr>
          <w:rFonts w:hint="eastAsia"/>
          <w:sz w:val="22"/>
          <w:szCs w:val="22"/>
        </w:rPr>
        <w:t xml:space="preserve">　　）資金融資残額一覧表のとおり</w:t>
      </w:r>
    </w:p>
    <w:p w14:paraId="306CE31F" w14:textId="68627867" w:rsidR="002C1F59" w:rsidRPr="00097FA7" w:rsidRDefault="002C1F59" w:rsidP="00097FA7">
      <w:pPr>
        <w:spacing w:after="200" w:line="360" w:lineRule="exact"/>
        <w:rPr>
          <w:rFonts w:ascii="ＭＳ ゴシック" w:eastAsia="DengXian" w:hAnsi="ＭＳ ゴシック" w:hint="eastAsia"/>
          <w:sz w:val="22"/>
          <w:szCs w:val="22"/>
          <w:lang w:eastAsia="zh-CN"/>
        </w:rPr>
      </w:pPr>
    </w:p>
    <w:sectPr w:rsidR="002C1F59" w:rsidRPr="00097FA7" w:rsidSect="002B494A">
      <w:type w:val="continuous"/>
      <w:pgSz w:w="11906" w:h="16838" w:code="9"/>
      <w:pgMar w:top="1701" w:right="1418" w:bottom="1701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8089" w14:textId="77777777" w:rsidR="008C1926" w:rsidRDefault="008C1926">
      <w:r>
        <w:separator/>
      </w:r>
    </w:p>
  </w:endnote>
  <w:endnote w:type="continuationSeparator" w:id="0">
    <w:p w14:paraId="3DE0594E" w14:textId="77777777" w:rsidR="008C1926" w:rsidRDefault="008C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FA5C" w14:textId="77777777" w:rsidR="008C1926" w:rsidRDefault="008C1926">
      <w:r>
        <w:separator/>
      </w:r>
    </w:p>
  </w:footnote>
  <w:footnote w:type="continuationSeparator" w:id="0">
    <w:p w14:paraId="002A0D50" w14:textId="77777777" w:rsidR="008C1926" w:rsidRDefault="008C1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C1F59"/>
    <w:rsid w:val="00087675"/>
    <w:rsid w:val="00097FA7"/>
    <w:rsid w:val="000B3CF5"/>
    <w:rsid w:val="000C4210"/>
    <w:rsid w:val="000E1675"/>
    <w:rsid w:val="000E2422"/>
    <w:rsid w:val="000E3930"/>
    <w:rsid w:val="00100241"/>
    <w:rsid w:val="001A5174"/>
    <w:rsid w:val="00206104"/>
    <w:rsid w:val="002538E0"/>
    <w:rsid w:val="002722BC"/>
    <w:rsid w:val="002B494A"/>
    <w:rsid w:val="002C1F59"/>
    <w:rsid w:val="002E3C95"/>
    <w:rsid w:val="0031191C"/>
    <w:rsid w:val="004F33C2"/>
    <w:rsid w:val="005011AB"/>
    <w:rsid w:val="00503B7A"/>
    <w:rsid w:val="00533B36"/>
    <w:rsid w:val="005A361C"/>
    <w:rsid w:val="00600BE5"/>
    <w:rsid w:val="00625566"/>
    <w:rsid w:val="00642A63"/>
    <w:rsid w:val="006460E5"/>
    <w:rsid w:val="00662E4F"/>
    <w:rsid w:val="00680F15"/>
    <w:rsid w:val="007470D7"/>
    <w:rsid w:val="00757809"/>
    <w:rsid w:val="007F19E4"/>
    <w:rsid w:val="0088296A"/>
    <w:rsid w:val="008C1926"/>
    <w:rsid w:val="008E1177"/>
    <w:rsid w:val="009425EE"/>
    <w:rsid w:val="009B2DD3"/>
    <w:rsid w:val="009B7704"/>
    <w:rsid w:val="00A91C25"/>
    <w:rsid w:val="00AF5C69"/>
    <w:rsid w:val="00CB2CE1"/>
    <w:rsid w:val="00CB776A"/>
    <w:rsid w:val="00CC3959"/>
    <w:rsid w:val="00D1164E"/>
    <w:rsid w:val="00D145B0"/>
    <w:rsid w:val="00D84415"/>
    <w:rsid w:val="00DA5CE0"/>
    <w:rsid w:val="00DB4E2A"/>
    <w:rsid w:val="00DB7346"/>
    <w:rsid w:val="00DF053C"/>
    <w:rsid w:val="00E6127F"/>
    <w:rsid w:val="00E938B4"/>
    <w:rsid w:val="00F415EF"/>
    <w:rsid w:val="00F72A9F"/>
    <w:rsid w:val="00FB77D7"/>
    <w:rsid w:val="00FC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643E84"/>
  <w14:defaultImageDpi w14:val="0"/>
  <w15:docId w15:val="{B5286CD4-46CA-478A-A169-7DB3F9A1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3B7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3B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LL-008\Application%20Data\Microsoft\Templates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16D5-A09D-4394-8599-B5C6D727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16</TotalTime>
  <Pages>1</Pages>
  <Words>115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 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PC22</dc:creator>
  <cp:keywords/>
  <dc:description/>
  <cp:lastModifiedBy>shoko</cp:lastModifiedBy>
  <cp:revision>4</cp:revision>
  <cp:lastPrinted>2023-01-05T07:47:00Z</cp:lastPrinted>
  <dcterms:created xsi:type="dcterms:W3CDTF">2026-06-16T05:11:00Z</dcterms:created>
  <dcterms:modified xsi:type="dcterms:W3CDTF">2026-06-16T05:36:00Z</dcterms:modified>
</cp:coreProperties>
</file>